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3FBE" w14:textId="71B74D9E" w:rsidR="001A6213" w:rsidRPr="00406F36" w:rsidRDefault="004B5969" w:rsidP="00F55A64">
      <w:pPr>
        <w:pStyle w:val="Heading2"/>
        <w:rPr>
          <w:rFonts w:ascii="Felix Titling" w:hAnsi="Felix Titling"/>
          <w:b/>
        </w:rPr>
      </w:pPr>
      <w:r w:rsidRPr="00406F36">
        <w:rPr>
          <w:rFonts w:ascii="Felix Titling" w:hAnsi="Felix Titling"/>
          <w:b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5EB57" wp14:editId="4112A71A">
                <wp:simplePos x="0" y="0"/>
                <wp:positionH relativeFrom="column">
                  <wp:posOffset>10382250</wp:posOffset>
                </wp:positionH>
                <wp:positionV relativeFrom="paragraph">
                  <wp:posOffset>849630</wp:posOffset>
                </wp:positionV>
                <wp:extent cx="9429750" cy="7191375"/>
                <wp:effectExtent l="38100" t="38100" r="38100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71913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4867A6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2249E" id="Rectangle 5" o:spid="_x0000_s1026" style="position:absolute;margin-left:817.5pt;margin-top:66.9pt;width:742.5pt;height:56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" filled="f" strokecolor="#4867a6" strokeweight="6pt">
                <v:stroke dashstyle="1 1"/>
              </v:rect>
            </w:pict>
          </mc:Fallback>
        </mc:AlternateContent>
      </w:r>
      <w:r w:rsidR="0062157B">
        <w:rPr>
          <w:rFonts w:ascii="Felix Titling" w:hAnsi="Felix Titling"/>
          <w:b/>
        </w:rPr>
        <w:t>Youth Substance</w:t>
      </w:r>
      <w:r w:rsidR="009973C2">
        <w:rPr>
          <w:rFonts w:ascii="Felix Titling" w:hAnsi="Felix Titling"/>
          <w:b/>
        </w:rPr>
        <w:t xml:space="preserve"> </w:t>
      </w:r>
      <w:r w:rsidR="0042739D" w:rsidRPr="00406F36">
        <w:rPr>
          <w:rFonts w:ascii="Felix Titling" w:hAnsi="Felix Titling"/>
          <w:b/>
        </w:rPr>
        <w:t>Addiction Committee</w:t>
      </w:r>
    </w:p>
    <w:p w14:paraId="69AD250D" w14:textId="77777777" w:rsidR="000A0362" w:rsidRDefault="000A0362" w:rsidP="00F55A64">
      <w:pPr>
        <w:tabs>
          <w:tab w:val="center" w:pos="5760"/>
          <w:tab w:val="right" w:pos="9360"/>
        </w:tabs>
        <w:rPr>
          <w:rFonts w:ascii="Felix Titling" w:hAnsi="Felix Titling"/>
        </w:rPr>
      </w:pPr>
    </w:p>
    <w:p w14:paraId="4D0826E0" w14:textId="0B975D45" w:rsidR="001A6213" w:rsidRDefault="00724B80" w:rsidP="00F55A64">
      <w:pPr>
        <w:tabs>
          <w:tab w:val="center" w:pos="5760"/>
          <w:tab w:val="right" w:pos="9360"/>
        </w:tabs>
        <w:rPr>
          <w:rFonts w:ascii="Felix Titling" w:hAnsi="Felix Titling"/>
        </w:rPr>
      </w:pPr>
      <w:r w:rsidRPr="004E49DB">
        <w:rPr>
          <w:rFonts w:ascii="Felix Titling" w:hAnsi="Felix Titling"/>
        </w:rPr>
        <w:t>THIS CER</w:t>
      </w:r>
      <w:r w:rsidR="000A0362">
        <w:rPr>
          <w:rFonts w:ascii="Felix Titling" w:hAnsi="Felix Titling"/>
        </w:rPr>
        <w:t>T</w:t>
      </w:r>
      <w:r w:rsidRPr="004E49DB">
        <w:rPr>
          <w:rFonts w:ascii="Felix Titling" w:hAnsi="Felix Titling"/>
        </w:rPr>
        <w:t>IFIES THAT</w:t>
      </w:r>
    </w:p>
    <w:p w14:paraId="4CC84AD2" w14:textId="26301F11" w:rsidR="009973C2" w:rsidRPr="007B66EE" w:rsidRDefault="009C174E" w:rsidP="009C174E">
      <w:pPr>
        <w:ind w:right="1359"/>
        <w:rPr>
          <w:rFonts w:ascii="Felix Titling" w:hAnsi="Felix Titling"/>
          <w:b/>
          <w:bCs/>
          <w:sz w:val="72"/>
          <w:szCs w:val="72"/>
        </w:rPr>
      </w:pPr>
      <w:r>
        <w:rPr>
          <w:rFonts w:ascii="Felix Titling" w:hAnsi="Felix Titling"/>
          <w:b/>
          <w:bCs/>
          <w:sz w:val="72"/>
          <w:szCs w:val="72"/>
        </w:rPr>
        <w:t>name</w:t>
      </w:r>
    </w:p>
    <w:p w14:paraId="3AEB4643" w14:textId="15C7A36C" w:rsidR="001A6213" w:rsidRPr="004E49DB" w:rsidRDefault="0042739D" w:rsidP="00F55A64">
      <w:pPr>
        <w:rPr>
          <w:rFonts w:ascii="Felix Titling" w:hAnsi="Felix Titling"/>
        </w:rPr>
      </w:pPr>
      <w:r w:rsidRPr="004E49DB">
        <w:rPr>
          <w:rFonts w:ascii="Felix Titling" w:hAnsi="Felix Titling"/>
        </w:rPr>
        <w:t>H</w:t>
      </w:r>
      <w:r w:rsidR="00724B80" w:rsidRPr="004E49DB">
        <w:rPr>
          <w:rFonts w:ascii="Felix Titling" w:hAnsi="Felix Titling"/>
        </w:rPr>
        <w:t>as successf</w:t>
      </w:r>
      <w:r w:rsidRPr="004E49DB">
        <w:rPr>
          <w:rFonts w:ascii="Felix Titling" w:hAnsi="Felix Titling"/>
        </w:rPr>
        <w:t xml:space="preserve">ully completed an </w:t>
      </w:r>
      <w:r w:rsidR="0062157B">
        <w:rPr>
          <w:rFonts w:ascii="Felix Titling" w:hAnsi="Felix Titling"/>
        </w:rPr>
        <w:t>eight-hour</w:t>
      </w:r>
      <w:r w:rsidRPr="004E49DB">
        <w:rPr>
          <w:rFonts w:ascii="Felix Titling" w:hAnsi="Felix Titling"/>
        </w:rPr>
        <w:t xml:space="preserve"> training </w:t>
      </w:r>
      <w:r w:rsidR="005A29C6">
        <w:rPr>
          <w:rFonts w:ascii="Felix Titling" w:hAnsi="Felix Titling"/>
        </w:rPr>
        <w:t>in</w:t>
      </w:r>
    </w:p>
    <w:p w14:paraId="0764094D" w14:textId="1331D376" w:rsidR="0062157B" w:rsidRPr="005A29C6" w:rsidRDefault="0062157B" w:rsidP="005A29C6">
      <w:pPr>
        <w:pStyle w:val="Heading1"/>
        <w:rPr>
          <w:rFonts w:ascii="Felix Titling" w:hAnsi="Felix Titling"/>
          <w:b/>
          <w:sz w:val="48"/>
        </w:rPr>
      </w:pPr>
      <w:r>
        <w:rPr>
          <w:rFonts w:ascii="Felix Titling" w:hAnsi="Felix Titling"/>
          <w:b/>
          <w:sz w:val="48"/>
        </w:rPr>
        <w:t xml:space="preserve"> life is sacred</w:t>
      </w:r>
      <w:r w:rsidR="007A1207">
        <w:rPr>
          <w:rFonts w:ascii="Felix Titling" w:hAnsi="Felix Titling"/>
          <w:b/>
          <w:sz w:val="48"/>
        </w:rPr>
        <w:t xml:space="preserve"> </w:t>
      </w:r>
      <w:r>
        <w:rPr>
          <w:rFonts w:ascii="Felix Titling" w:hAnsi="Felix Titling"/>
          <w:b/>
          <w:sz w:val="48"/>
        </w:rPr>
        <w:t>suicide intervention</w:t>
      </w:r>
    </w:p>
    <w:p w14:paraId="6C21ECE8" w14:textId="60279747" w:rsidR="0062157B" w:rsidRDefault="00F55A64" w:rsidP="0062157B">
      <w:pPr>
        <w:rPr>
          <w:rFonts w:ascii="Felix Titling" w:hAnsi="Felix Titling"/>
        </w:rPr>
      </w:pPr>
      <w:r>
        <w:rPr>
          <w:rFonts w:ascii="Felix Titling" w:hAnsi="Felix Titling"/>
          <w:noProof/>
        </w:rPr>
        <w:drawing>
          <wp:inline distT="0" distB="0" distL="0" distR="0" wp14:anchorId="54437E1B" wp14:editId="2A2C090E">
            <wp:extent cx="973393" cy="10740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6746" cy="111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8D66" w14:textId="77777777" w:rsidR="009C174E" w:rsidRDefault="009C174E" w:rsidP="0062157B">
      <w:pPr>
        <w:rPr>
          <w:rFonts w:ascii="Felix Titling" w:hAnsi="Felix Titling"/>
        </w:rPr>
      </w:pPr>
    </w:p>
    <w:p w14:paraId="0C3A17E3" w14:textId="12F2EB4A" w:rsidR="009C174E" w:rsidRDefault="009C174E" w:rsidP="009C174E">
      <w:pPr>
        <w:ind w:left="0"/>
        <w:jc w:val="both"/>
        <w:rPr>
          <w:rFonts w:ascii="Felix Titling" w:hAnsi="Felix Titling"/>
        </w:rPr>
      </w:pPr>
      <w:r>
        <w:rPr>
          <w:rFonts w:ascii="Felix Titling" w:hAnsi="Felix Titling"/>
        </w:rPr>
        <w:tab/>
        <w:t>Date:</w:t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  <w:t>_________________________</w:t>
      </w:r>
    </w:p>
    <w:p w14:paraId="08507BF6" w14:textId="283A223B" w:rsidR="009C174E" w:rsidRPr="004E49DB" w:rsidRDefault="009C174E" w:rsidP="009C174E">
      <w:pPr>
        <w:ind w:left="0"/>
        <w:jc w:val="both"/>
        <w:rPr>
          <w:rFonts w:ascii="Felix Titling" w:hAnsi="Felix Titling"/>
        </w:rPr>
      </w:pP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</w:r>
      <w:r>
        <w:rPr>
          <w:rFonts w:ascii="Felix Titling" w:hAnsi="Felix Titling"/>
        </w:rPr>
        <w:tab/>
        <w:t xml:space="preserve">    TRAINER</w:t>
      </w:r>
    </w:p>
    <w:sectPr w:rsidR="009C174E" w:rsidRPr="004E49DB" w:rsidSect="007E4607">
      <w:headerReference w:type="even" r:id="rId10"/>
      <w:headerReference w:type="default" r:id="rId11"/>
      <w:headerReference w:type="first" r:id="rId12"/>
      <w:pgSz w:w="15840" w:h="12240" w:orient="landscape" w:code="1"/>
      <w:pgMar w:top="720" w:right="720" w:bottom="720" w:left="720" w:header="720" w:footer="720" w:gutter="0"/>
      <w:pgBorders w:offsetFrom="page">
        <w:top w:val="thinThickThinSmallGap" w:sz="48" w:space="24" w:color="398E98" w:themeColor="accent2" w:themeShade="BF"/>
        <w:left w:val="thinThickThinSmallGap" w:sz="48" w:space="24" w:color="398E98" w:themeColor="accent2" w:themeShade="BF"/>
        <w:bottom w:val="thinThickThinSmallGap" w:sz="48" w:space="24" w:color="398E98" w:themeColor="accent2" w:themeShade="BF"/>
        <w:right w:val="thinThickThinSmallGap" w:sz="48" w:space="24" w:color="398E98" w:themeColor="accent2" w:themeShade="BF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3751" w14:textId="77777777" w:rsidR="003853FD" w:rsidRDefault="003853FD">
      <w:r>
        <w:separator/>
      </w:r>
    </w:p>
  </w:endnote>
  <w:endnote w:type="continuationSeparator" w:id="0">
    <w:p w14:paraId="0FD45FB2" w14:textId="77777777" w:rsidR="003853FD" w:rsidRDefault="0038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309E" w14:textId="77777777" w:rsidR="003853FD" w:rsidRDefault="003853FD">
      <w:r>
        <w:separator/>
      </w:r>
    </w:p>
  </w:footnote>
  <w:footnote w:type="continuationSeparator" w:id="0">
    <w:p w14:paraId="604E3270" w14:textId="77777777" w:rsidR="003853FD" w:rsidRDefault="00385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C38A" w14:textId="0266ABCD" w:rsidR="00F55A64" w:rsidRDefault="00000000">
    <w:pPr>
      <w:pStyle w:val="Header"/>
    </w:pPr>
    <w:r>
      <w:rPr>
        <w:noProof/>
      </w:rPr>
      <w:pict w14:anchorId="39BE9C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673704" o:spid="_x0000_s1026" type="#_x0000_t75" style="position:absolute;left:0;text-align:left;margin-left:0;margin-top:0;width:1280.3pt;height:720.15pt;z-index:-251659776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5DEA" w14:textId="7D034BAB" w:rsidR="00F55A64" w:rsidRDefault="00000000">
    <w:pPr>
      <w:pStyle w:val="Header"/>
    </w:pPr>
    <w:r>
      <w:rPr>
        <w:noProof/>
      </w:rPr>
      <w:pict w14:anchorId="73C40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673705" o:spid="_x0000_s1027" type="#_x0000_t75" style="position:absolute;left:0;text-align:left;margin-left:0;margin-top:0;width:1280.3pt;height:720.15pt;z-index:-251658752;mso-position-horizontal:center;mso-position-horizontal-relative:margin;mso-position-vertical:center;mso-position-vertical-relative:margin" o:allowincell="f" stroked="t" strokecolor="#4a9a82 [2406]" strokeweight="4.5pt">
          <v:stroke dashstyle="longDash" linestyle="thinThick"/>
          <v:imagedata r:id="rId1" o:title="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2BC2" w14:textId="328E13EB" w:rsidR="00F55A64" w:rsidRDefault="00000000">
    <w:pPr>
      <w:pStyle w:val="Header"/>
    </w:pPr>
    <w:r>
      <w:rPr>
        <w:noProof/>
      </w:rPr>
      <w:pict w14:anchorId="464150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673703" o:spid="_x0000_s1025" type="#_x0000_t75" style="position:absolute;left:0;text-align:left;margin-left:0;margin-top:0;width:1280.3pt;height:720.15pt;z-index:-25165772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DAA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795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bMwMTc3MTIzNzRU0lEKTi0uzszPAykwrAUAfcZjJSwAAAA="/>
  </w:docVars>
  <w:rsids>
    <w:rsidRoot w:val="0042739D"/>
    <w:rsid w:val="000145A1"/>
    <w:rsid w:val="00030089"/>
    <w:rsid w:val="000650D1"/>
    <w:rsid w:val="00086B03"/>
    <w:rsid w:val="000A0362"/>
    <w:rsid w:val="000D49F3"/>
    <w:rsid w:val="00102399"/>
    <w:rsid w:val="00103BA2"/>
    <w:rsid w:val="00107F21"/>
    <w:rsid w:val="001176E1"/>
    <w:rsid w:val="00120558"/>
    <w:rsid w:val="00121796"/>
    <w:rsid w:val="00126F8F"/>
    <w:rsid w:val="0014679C"/>
    <w:rsid w:val="00152B6A"/>
    <w:rsid w:val="001566DD"/>
    <w:rsid w:val="0015768F"/>
    <w:rsid w:val="00165482"/>
    <w:rsid w:val="00177013"/>
    <w:rsid w:val="00182989"/>
    <w:rsid w:val="00186DE0"/>
    <w:rsid w:val="001A3FBE"/>
    <w:rsid w:val="001A6213"/>
    <w:rsid w:val="001C1263"/>
    <w:rsid w:val="001C3C0D"/>
    <w:rsid w:val="001C4129"/>
    <w:rsid w:val="001D1062"/>
    <w:rsid w:val="001F6536"/>
    <w:rsid w:val="00222ECC"/>
    <w:rsid w:val="00266897"/>
    <w:rsid w:val="002705DB"/>
    <w:rsid w:val="00287666"/>
    <w:rsid w:val="002A06B8"/>
    <w:rsid w:val="002A290F"/>
    <w:rsid w:val="002B586D"/>
    <w:rsid w:val="002D0EC1"/>
    <w:rsid w:val="002D248F"/>
    <w:rsid w:val="002E4B1A"/>
    <w:rsid w:val="002F2134"/>
    <w:rsid w:val="00321E20"/>
    <w:rsid w:val="00341558"/>
    <w:rsid w:val="00374595"/>
    <w:rsid w:val="00374749"/>
    <w:rsid w:val="00380DD2"/>
    <w:rsid w:val="00381116"/>
    <w:rsid w:val="003853FD"/>
    <w:rsid w:val="00396111"/>
    <w:rsid w:val="00397A04"/>
    <w:rsid w:val="003A5D21"/>
    <w:rsid w:val="003A7AF6"/>
    <w:rsid w:val="003C4EC0"/>
    <w:rsid w:val="003E0CDD"/>
    <w:rsid w:val="004006F0"/>
    <w:rsid w:val="00406F36"/>
    <w:rsid w:val="00407DDF"/>
    <w:rsid w:val="0042739D"/>
    <w:rsid w:val="0046323A"/>
    <w:rsid w:val="00465271"/>
    <w:rsid w:val="00470384"/>
    <w:rsid w:val="00474243"/>
    <w:rsid w:val="004811AA"/>
    <w:rsid w:val="00486B44"/>
    <w:rsid w:val="004A2A43"/>
    <w:rsid w:val="004A440A"/>
    <w:rsid w:val="004B5969"/>
    <w:rsid w:val="004D3548"/>
    <w:rsid w:val="004E49DB"/>
    <w:rsid w:val="004E729D"/>
    <w:rsid w:val="004F595F"/>
    <w:rsid w:val="00596291"/>
    <w:rsid w:val="005A29C6"/>
    <w:rsid w:val="005A6192"/>
    <w:rsid w:val="005F7D17"/>
    <w:rsid w:val="00601FEA"/>
    <w:rsid w:val="0062157B"/>
    <w:rsid w:val="00621F32"/>
    <w:rsid w:val="00637947"/>
    <w:rsid w:val="00640926"/>
    <w:rsid w:val="006462F0"/>
    <w:rsid w:val="006469FE"/>
    <w:rsid w:val="00661491"/>
    <w:rsid w:val="00665EA3"/>
    <w:rsid w:val="006733DA"/>
    <w:rsid w:val="00673A67"/>
    <w:rsid w:val="006A1D8F"/>
    <w:rsid w:val="006C18FE"/>
    <w:rsid w:val="006C531A"/>
    <w:rsid w:val="006C7EF2"/>
    <w:rsid w:val="006D38B9"/>
    <w:rsid w:val="007108A5"/>
    <w:rsid w:val="00724B80"/>
    <w:rsid w:val="007625FB"/>
    <w:rsid w:val="0077668C"/>
    <w:rsid w:val="007A029F"/>
    <w:rsid w:val="007A1207"/>
    <w:rsid w:val="007A4E70"/>
    <w:rsid w:val="007A5E94"/>
    <w:rsid w:val="007B66EE"/>
    <w:rsid w:val="007C09DD"/>
    <w:rsid w:val="007C425E"/>
    <w:rsid w:val="007E051D"/>
    <w:rsid w:val="007E4607"/>
    <w:rsid w:val="007E7CAC"/>
    <w:rsid w:val="007F38EA"/>
    <w:rsid w:val="008122EB"/>
    <w:rsid w:val="00832C66"/>
    <w:rsid w:val="00872785"/>
    <w:rsid w:val="00872A1C"/>
    <w:rsid w:val="00872DDA"/>
    <w:rsid w:val="0087324E"/>
    <w:rsid w:val="008740B5"/>
    <w:rsid w:val="00890F96"/>
    <w:rsid w:val="00891EDF"/>
    <w:rsid w:val="008A057F"/>
    <w:rsid w:val="008A26CD"/>
    <w:rsid w:val="008A4CF6"/>
    <w:rsid w:val="008D569F"/>
    <w:rsid w:val="008E1407"/>
    <w:rsid w:val="00915CA3"/>
    <w:rsid w:val="009532EB"/>
    <w:rsid w:val="0095528A"/>
    <w:rsid w:val="009728BC"/>
    <w:rsid w:val="00980242"/>
    <w:rsid w:val="009843DF"/>
    <w:rsid w:val="009973C2"/>
    <w:rsid w:val="009A0AA1"/>
    <w:rsid w:val="009A1C27"/>
    <w:rsid w:val="009C174E"/>
    <w:rsid w:val="009C628F"/>
    <w:rsid w:val="009D1BDE"/>
    <w:rsid w:val="009E3A52"/>
    <w:rsid w:val="009F4425"/>
    <w:rsid w:val="009F5AA1"/>
    <w:rsid w:val="00A14DAC"/>
    <w:rsid w:val="00A2237D"/>
    <w:rsid w:val="00A23E72"/>
    <w:rsid w:val="00A311BC"/>
    <w:rsid w:val="00A3307B"/>
    <w:rsid w:val="00A3408C"/>
    <w:rsid w:val="00A4700D"/>
    <w:rsid w:val="00A47649"/>
    <w:rsid w:val="00A60255"/>
    <w:rsid w:val="00A84EFF"/>
    <w:rsid w:val="00A94EDE"/>
    <w:rsid w:val="00A953AE"/>
    <w:rsid w:val="00AB1B0A"/>
    <w:rsid w:val="00AD5A5C"/>
    <w:rsid w:val="00AE6E8E"/>
    <w:rsid w:val="00AF7201"/>
    <w:rsid w:val="00AF7666"/>
    <w:rsid w:val="00B25BD5"/>
    <w:rsid w:val="00B25C9E"/>
    <w:rsid w:val="00B3371A"/>
    <w:rsid w:val="00B35C32"/>
    <w:rsid w:val="00B624FF"/>
    <w:rsid w:val="00B62928"/>
    <w:rsid w:val="00B70265"/>
    <w:rsid w:val="00B70C8C"/>
    <w:rsid w:val="00B7562C"/>
    <w:rsid w:val="00B77C50"/>
    <w:rsid w:val="00BA1DB4"/>
    <w:rsid w:val="00BD099A"/>
    <w:rsid w:val="00BD323E"/>
    <w:rsid w:val="00BD595C"/>
    <w:rsid w:val="00BE2158"/>
    <w:rsid w:val="00C042B0"/>
    <w:rsid w:val="00C111B4"/>
    <w:rsid w:val="00C26DCD"/>
    <w:rsid w:val="00C33A27"/>
    <w:rsid w:val="00C45D4B"/>
    <w:rsid w:val="00C47838"/>
    <w:rsid w:val="00C54525"/>
    <w:rsid w:val="00C67AF1"/>
    <w:rsid w:val="00C81706"/>
    <w:rsid w:val="00CE2580"/>
    <w:rsid w:val="00CE33C7"/>
    <w:rsid w:val="00CF0E24"/>
    <w:rsid w:val="00D233A0"/>
    <w:rsid w:val="00D25741"/>
    <w:rsid w:val="00D463B7"/>
    <w:rsid w:val="00D546D8"/>
    <w:rsid w:val="00D71440"/>
    <w:rsid w:val="00D8001F"/>
    <w:rsid w:val="00DA3286"/>
    <w:rsid w:val="00DC5ED5"/>
    <w:rsid w:val="00DD0626"/>
    <w:rsid w:val="00DF3FCE"/>
    <w:rsid w:val="00DF563D"/>
    <w:rsid w:val="00E03537"/>
    <w:rsid w:val="00E03AE4"/>
    <w:rsid w:val="00E138FD"/>
    <w:rsid w:val="00E36797"/>
    <w:rsid w:val="00EB3D27"/>
    <w:rsid w:val="00EC1544"/>
    <w:rsid w:val="00EC2416"/>
    <w:rsid w:val="00EC7EA5"/>
    <w:rsid w:val="00ED10BC"/>
    <w:rsid w:val="00F25CBF"/>
    <w:rsid w:val="00F4663C"/>
    <w:rsid w:val="00F520EA"/>
    <w:rsid w:val="00F55A64"/>
    <w:rsid w:val="00F751FC"/>
    <w:rsid w:val="00F75C03"/>
    <w:rsid w:val="00F83AE8"/>
    <w:rsid w:val="00FA2DE1"/>
    <w:rsid w:val="00FB4741"/>
    <w:rsid w:val="00FC290D"/>
    <w:rsid w:val="00FC64A7"/>
    <w:rsid w:val="00F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87B17D"/>
  <w15:chartTrackingRefBased/>
  <w15:docId w15:val="{FABCCE6A-C77E-457F-9256-5385FC24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after="240"/>
      <w:ind w:left="2160" w:right="2160"/>
      <w:jc w:val="center"/>
    </w:pPr>
    <w:rPr>
      <w:color w:val="373545" w:themeColor="text2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20" w:after="360" w:line="240" w:lineRule="auto"/>
      <w:outlineLvl w:val="0"/>
    </w:pPr>
    <w:rPr>
      <w:rFonts w:asciiTheme="majorHAnsi" w:eastAsiaTheme="majorEastAsia" w:hAnsiTheme="majorHAnsi" w:cstheme="majorBidi"/>
      <w:caps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caps/>
      <w:color w:val="595959" w:themeColor="text1" w:themeTint="A6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373545" w:themeColor="text2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95959" w:themeColor="text1" w:themeTint="A6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373545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uiPriority w:val="1"/>
    <w:qFormat/>
    <w:pPr>
      <w:spacing w:before="0" w:after="0" w:line="240" w:lineRule="auto"/>
      <w:ind w:left="216" w:right="216"/>
    </w:pPr>
    <w:rPr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1"/>
    <w:rPr>
      <w:color w:val="373545" w:themeColor="text2"/>
      <w:sz w:val="20"/>
      <w:szCs w:val="20"/>
    </w:rPr>
  </w:style>
  <w:style w:type="paragraph" w:customStyle="1" w:styleId="Seal">
    <w:name w:val="Seal"/>
    <w:basedOn w:val="Normal"/>
    <w:next w:val="Normal"/>
    <w:uiPriority w:val="1"/>
    <w:qFormat/>
    <w:pPr>
      <w:spacing w:before="0" w:after="0" w:line="240" w:lineRule="auto"/>
      <w:ind w:left="0" w:right="0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76E8B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A4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43"/>
    <w:rPr>
      <w:rFonts w:ascii="Segoe UI" w:hAnsi="Segoe UI" w:cs="Segoe UI"/>
      <w:color w:val="373545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96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969"/>
    <w:rPr>
      <w:color w:val="373545" w:themeColor="text2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B596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969"/>
    <w:rPr>
      <w:color w:val="373545" w:themeColor="text2"/>
      <w:sz w:val="28"/>
      <w:szCs w:val="28"/>
    </w:rPr>
  </w:style>
  <w:style w:type="paragraph" w:styleId="NoSpacing">
    <w:name w:val="No Spacing"/>
    <w:link w:val="NoSpacingChar"/>
    <w:uiPriority w:val="1"/>
    <w:qFormat/>
    <w:rsid w:val="00107F21"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07F2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AC\AppData\Roaming\Microsoft\Templates\Diploma%20certificate.dotx" TargetMode="External"/></Relationships>
</file>

<file path=word/theme/theme1.xml><?xml version="1.0" encoding="utf-8"?>
<a:theme xmlns:a="http://schemas.openxmlformats.org/drawingml/2006/main" name="High school diploma certificate (Fancy design)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ambria">
      <a:maj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B0A10-20C0-4FCD-8685-72FEDE481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FFF5A-DB13-49DC-B4A6-EDC9F58A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Diploma certificate</Template>
  <TotalTime>4</TotalTime>
  <Pages>1</Pages>
  <Words>33</Words>
  <Characters>190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YSAC</dc:creator>
  <cp:keywords/>
  <dc:description/>
  <cp:lastModifiedBy>Karen Main</cp:lastModifiedBy>
  <cp:revision>2</cp:revision>
  <cp:lastPrinted>2025-04-03T21:05:00Z</cp:lastPrinted>
  <dcterms:created xsi:type="dcterms:W3CDTF">2026-04-17T18:59:00Z</dcterms:created>
  <dcterms:modified xsi:type="dcterms:W3CDTF">2026-04-17T18:59:00Z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TC039875579991</vt:lpwstr>
  </property>
  <property fmtid="{D5CDD505-2E9C-101B-9397-08002B2CF9AE}" pid="3" name="GrammarlyDocumentId">
    <vt:lpwstr>38a5541d16fdf5641a8204748c3c270903deadaf4e470828e2f08eae54929403</vt:lpwstr>
  </property>
</Properties>
</file>